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A3D" w:rsidRDefault="00CB4A3D">
      <w:r>
        <w:t xml:space="preserve">        </w:t>
      </w:r>
      <w:r w:rsidRPr="007C2A76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" o:spid="_x0000_i1025" type="#_x0000_t75" style="width:472.5pt;height:468.75pt;visibility:visible">
            <v:imagedata r:id="rId4" o:title="" croptop="7987f" cropbottom="5636f" cropleft="4424f" cropright="19811f"/>
          </v:shape>
        </w:pict>
      </w:r>
      <w:r w:rsidRPr="007C2A76">
        <w:rPr>
          <w:noProof/>
          <w:lang w:val="en-US"/>
        </w:rPr>
        <w:pict>
          <v:shape id="Image 1" o:spid="_x0000_i1026" type="#_x0000_t75" style="width:202.5pt;height:476.25pt;visibility:visible">
            <v:imagedata r:id="rId5" o:title="" croptop="8934f" cropbottom="4493f" cropleft="3693f" cropright="44373f"/>
          </v:shape>
        </w:pict>
      </w:r>
    </w:p>
    <w:sectPr w:rsidR="00CB4A3D" w:rsidSect="008203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03EC"/>
    <w:rsid w:val="000C598B"/>
    <w:rsid w:val="00205426"/>
    <w:rsid w:val="00392015"/>
    <w:rsid w:val="004A058E"/>
    <w:rsid w:val="007C2A76"/>
    <w:rsid w:val="008203EC"/>
    <w:rsid w:val="00A47EEB"/>
    <w:rsid w:val="00CB4A3D"/>
    <w:rsid w:val="00F00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58E"/>
    <w:pPr>
      <w:spacing w:line="276" w:lineRule="auto"/>
    </w:pPr>
    <w:rPr>
      <w:lang w:val="fr-F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203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20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</Words>
  <Characters>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Victor</dc:creator>
  <cp:keywords/>
  <dc:description/>
  <cp:lastModifiedBy>Xavier</cp:lastModifiedBy>
  <cp:revision>2</cp:revision>
  <dcterms:created xsi:type="dcterms:W3CDTF">2018-04-04T07:59:00Z</dcterms:created>
  <dcterms:modified xsi:type="dcterms:W3CDTF">2018-04-04T07:59:00Z</dcterms:modified>
</cp:coreProperties>
</file>